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A0" w:rsidRPr="00203005" w:rsidRDefault="00E75BA0" w:rsidP="00BB4811">
      <w:pPr>
        <w:spacing w:after="0" w:line="240" w:lineRule="auto"/>
        <w:ind w:hanging="36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03005">
        <w:rPr>
          <w:rFonts w:ascii="Times New Roman" w:hAnsi="Times New Roman"/>
          <w:b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749.25pt">
            <v:imagedata r:id="rId5" o:title=""/>
          </v:shape>
        </w:pict>
      </w:r>
    </w:p>
    <w:p w:rsidR="00E75BA0" w:rsidRDefault="00E75BA0" w:rsidP="00F267C0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75BA0" w:rsidRDefault="00E75BA0" w:rsidP="00F267C0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75BA0" w:rsidRDefault="00E75BA0" w:rsidP="00F267C0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75BA0" w:rsidRPr="0057700E" w:rsidRDefault="00E75BA0" w:rsidP="00F267C0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57700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равила внутреннего распорядка воспитанников </w:t>
      </w:r>
    </w:p>
    <w:p w:rsidR="00E75BA0" w:rsidRPr="0057700E" w:rsidRDefault="00E75BA0" w:rsidP="00F267C0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МБДОУ- детский сад № 338</w:t>
      </w:r>
    </w:p>
    <w:p w:rsidR="00E75BA0" w:rsidRPr="0057700E" w:rsidRDefault="00E75BA0" w:rsidP="0040669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E75BA0" w:rsidRPr="0057700E" w:rsidRDefault="00E75BA0" w:rsidP="0040669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E75BA0" w:rsidRPr="0043113C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Настоящие Правила внутреннего распорядка воспитанников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бюджетного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дошкольного образовательного учреждения - детский сад № 338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(далее –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7700E">
        <w:rPr>
          <w:rFonts w:ascii="Times New Roman" w:hAnsi="Times New Roman"/>
          <w:sz w:val="24"/>
          <w:szCs w:val="24"/>
        </w:rPr>
        <w:t xml:space="preserve">разработаны в соответствии с </w:t>
      </w:r>
      <w:r w:rsidRPr="0043113C">
        <w:rPr>
          <w:rFonts w:ascii="Times New Roman" w:hAnsi="Times New Roman"/>
          <w:sz w:val="24"/>
          <w:szCs w:val="24"/>
        </w:rPr>
        <w:t xml:space="preserve">Федеральным законом от 29.12.2012 № 273-ФЗ «Об образовании в Российской Федерации», СанПиН 2.4.1.3049-13 </w:t>
      </w:r>
      <w:r w:rsidRPr="0057700E">
        <w:rPr>
          <w:rFonts w:ascii="Times New Roman" w:hAnsi="Times New Roman"/>
          <w:bCs/>
          <w:sz w:val="24"/>
          <w:szCs w:val="24"/>
        </w:rPr>
        <w:t>"Санитарно-эпидемиологические требования к устройству, содержанию и организации режима работы дошкольных об</w:t>
      </w:r>
      <w:r>
        <w:rPr>
          <w:rFonts w:ascii="Times New Roman" w:hAnsi="Times New Roman"/>
          <w:bCs/>
          <w:sz w:val="24"/>
          <w:szCs w:val="24"/>
        </w:rPr>
        <w:t>разовательных организаций", утвержденных</w:t>
      </w:r>
      <w:r w:rsidRPr="0057700E">
        <w:rPr>
          <w:rFonts w:ascii="Times New Roman" w:hAnsi="Times New Roman"/>
          <w:bCs/>
          <w:sz w:val="24"/>
          <w:szCs w:val="24"/>
        </w:rPr>
        <w:t xml:space="preserve"> постановлением Главного государственного санитарного врача РФ от 15.05.2013 № 26, </w:t>
      </w:r>
      <w:r w:rsidRPr="0043113C">
        <w:rPr>
          <w:rFonts w:ascii="Times New Roman" w:hAnsi="Times New Roman"/>
          <w:sz w:val="24"/>
          <w:szCs w:val="24"/>
        </w:rPr>
        <w:t xml:space="preserve">уставом и другими локальными актами </w:t>
      </w:r>
      <w:r>
        <w:rPr>
          <w:rFonts w:ascii="Times New Roman" w:hAnsi="Times New Roman"/>
          <w:sz w:val="24"/>
          <w:szCs w:val="24"/>
        </w:rPr>
        <w:t>МБДОУ</w:t>
      </w:r>
      <w:r w:rsidRPr="0043113C">
        <w:rPr>
          <w:rFonts w:ascii="Times New Roman" w:hAnsi="Times New Roman"/>
          <w:sz w:val="24"/>
          <w:szCs w:val="24"/>
        </w:rPr>
        <w:t>.</w:t>
      </w:r>
    </w:p>
    <w:p w:rsidR="00E75BA0" w:rsidRPr="0057700E" w:rsidRDefault="00E75BA0" w:rsidP="0040669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Настоящие Правила внутреннего распорядка воспитанников (далее – Правила) разработаны с целью обеспечения комфортного и безопасного пребывания детей в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, а также успешной реализации целей и задач образовательной деятельности, определенных в уставе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, и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определяют режим образовательного процесса, внутренний распорядок </w:t>
      </w:r>
      <w:r>
        <w:rPr>
          <w:rFonts w:ascii="Times New Roman" w:hAnsi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и защиту их прав.</w:t>
      </w:r>
    </w:p>
    <w:p w:rsidR="00E75BA0" w:rsidRPr="0057700E" w:rsidRDefault="00E75BA0" w:rsidP="0040669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>Настоящие Правила являются обязательными для исполнения всеми участниками образовательных отношений.</w:t>
      </w:r>
    </w:p>
    <w:p w:rsidR="00E75BA0" w:rsidRPr="0057700E" w:rsidRDefault="00E75BA0" w:rsidP="0040669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При приеме </w:t>
      </w:r>
      <w:r>
        <w:rPr>
          <w:rFonts w:ascii="Times New Roman" w:hAnsi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администрация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обязана ознакомить их родителей (законных представителей) с настоящими Правилами. </w:t>
      </w:r>
    </w:p>
    <w:p w:rsidR="00E75BA0" w:rsidRPr="0057700E" w:rsidRDefault="00E75BA0" w:rsidP="0040669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Копии настоящих Правил размещаются на информационных стендах в каждой возрастной группе </w:t>
      </w:r>
      <w:r>
        <w:rPr>
          <w:rFonts w:ascii="Times New Roman" w:hAnsi="Times New Roman"/>
          <w:bCs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, а также 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на официальном сайте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в сети Интернет. </w:t>
      </w:r>
    </w:p>
    <w:p w:rsidR="00E75BA0" w:rsidRPr="0057700E" w:rsidRDefault="00E75BA0" w:rsidP="00406692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Администрация, педагогический совет, общее </w:t>
      </w:r>
      <w:r>
        <w:rPr>
          <w:rFonts w:ascii="Times New Roman" w:hAnsi="Times New Roman"/>
          <w:sz w:val="24"/>
          <w:szCs w:val="24"/>
          <w:lang w:eastAsia="ru-RU"/>
        </w:rPr>
        <w:t>работников 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, а также совет родителей </w:t>
      </w:r>
      <w:r>
        <w:rPr>
          <w:rFonts w:ascii="Times New Roman" w:hAnsi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имеют право вносить предложения по усовершенствованию и изменению настоящих Правил.</w:t>
      </w:r>
    </w:p>
    <w:p w:rsidR="00E75BA0" w:rsidRPr="0057700E" w:rsidRDefault="00E75BA0" w:rsidP="00406692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b/>
          <w:sz w:val="24"/>
          <w:szCs w:val="24"/>
          <w:lang w:eastAsia="ru-RU"/>
        </w:rPr>
        <w:t xml:space="preserve">Режим работы </w:t>
      </w:r>
      <w:r>
        <w:rPr>
          <w:rFonts w:ascii="Times New Roman" w:hAnsi="Times New Roman"/>
          <w:b/>
          <w:sz w:val="24"/>
          <w:szCs w:val="24"/>
          <w:lang w:eastAsia="ru-RU"/>
        </w:rPr>
        <w:t>МБДОУ.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Режим работы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длительность пребывания в ней </w:t>
      </w:r>
      <w:r>
        <w:rPr>
          <w:rFonts w:ascii="Times New Roman" w:hAnsi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определяется уставом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работает с </w:t>
      </w:r>
      <w:r>
        <w:rPr>
          <w:rFonts w:ascii="Times New Roman" w:hAnsi="Times New Roman"/>
          <w:sz w:val="24"/>
          <w:szCs w:val="24"/>
          <w:lang w:eastAsia="ru-RU"/>
        </w:rPr>
        <w:t>07.30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/>
          <w:sz w:val="24"/>
          <w:szCs w:val="24"/>
          <w:lang w:eastAsia="ru-RU"/>
        </w:rPr>
        <w:t>18.00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часов. Выходные дни – суббота, воскресенье, праздничные дни.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zh-CN"/>
        </w:rPr>
        <w:t>Группы работают в соответствии с утвержденным общим расписанием неп</w:t>
      </w:r>
      <w:r>
        <w:rPr>
          <w:rFonts w:ascii="Times New Roman" w:hAnsi="Times New Roman"/>
          <w:sz w:val="24"/>
          <w:szCs w:val="24"/>
          <w:lang w:eastAsia="zh-CN"/>
        </w:rPr>
        <w:t>рерывной</w:t>
      </w:r>
      <w:r w:rsidRPr="0057700E">
        <w:rPr>
          <w:rFonts w:ascii="Times New Roman" w:hAnsi="Times New Roman"/>
          <w:sz w:val="24"/>
          <w:szCs w:val="24"/>
          <w:lang w:eastAsia="zh-CN"/>
        </w:rPr>
        <w:t xml:space="preserve">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r>
        <w:rPr>
          <w:rFonts w:ascii="Times New Roman" w:hAnsi="Times New Roman"/>
          <w:sz w:val="24"/>
          <w:szCs w:val="24"/>
          <w:lang w:eastAsia="zh-CN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zh-CN"/>
        </w:rPr>
        <w:t>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Группы функционируют в режиме </w:t>
      </w:r>
      <w:r>
        <w:rPr>
          <w:rFonts w:ascii="Times New Roman" w:hAnsi="Times New Roman"/>
          <w:bCs/>
          <w:sz w:val="24"/>
          <w:szCs w:val="24"/>
          <w:lang w:eastAsia="ru-RU"/>
        </w:rPr>
        <w:t>5-ти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дневной рабочей недели.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Администрация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Основу режима образовательного процесса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составляет установленный распорядок сна и бодрствования, приемов пищи, гигиенических и оздоровит</w:t>
      </w:r>
      <w:r>
        <w:rPr>
          <w:rFonts w:ascii="Times New Roman" w:hAnsi="Times New Roman"/>
          <w:bCs/>
          <w:sz w:val="24"/>
          <w:szCs w:val="24"/>
          <w:lang w:eastAsia="ru-RU"/>
        </w:rPr>
        <w:t>ельных процедур, непрерывной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образовательной деятельности (далее – НОД), прогулок и самостоятельной деятельности обучающихся.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>Расписание Н</w:t>
      </w:r>
      <w:r>
        <w:rPr>
          <w:rFonts w:ascii="Times New Roman" w:hAnsi="Times New Roman"/>
          <w:sz w:val="24"/>
          <w:szCs w:val="24"/>
          <w:lang w:eastAsia="ru-RU"/>
        </w:rPr>
        <w:t>епрерывной образовательной деятельности (Н</w:t>
      </w:r>
      <w:r w:rsidRPr="0057700E">
        <w:rPr>
          <w:rFonts w:ascii="Times New Roman" w:hAnsi="Times New Roman"/>
          <w:sz w:val="24"/>
          <w:szCs w:val="24"/>
          <w:lang w:eastAsia="ru-RU"/>
        </w:rPr>
        <w:t>ОД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составляется в соответствии с СанПиН 2.4.1.3049-13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</w:t>
      </w:r>
      <w:r>
        <w:rPr>
          <w:rFonts w:ascii="Times New Roman" w:hAnsi="Times New Roman"/>
          <w:bCs/>
          <w:sz w:val="24"/>
          <w:szCs w:val="24"/>
          <w:lang w:eastAsia="ru-RU"/>
        </w:rPr>
        <w:t>разовательных организаций", утвержденным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постановлением Главного государственного санитарного врача РФ от 15.05.2013 № 26.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Прием детей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осуществляется с </w:t>
      </w:r>
      <w:r>
        <w:rPr>
          <w:rFonts w:ascii="Times New Roman" w:hAnsi="Times New Roman"/>
          <w:sz w:val="24"/>
          <w:szCs w:val="24"/>
          <w:lang w:eastAsia="ru-RU"/>
        </w:rPr>
        <w:t>07.30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/>
          <w:sz w:val="24"/>
          <w:szCs w:val="24"/>
          <w:lang w:eastAsia="ru-RU"/>
        </w:rPr>
        <w:t>18.00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часов. 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Родители (законные представители) обязаны забирать </w:t>
      </w:r>
      <w:r>
        <w:rPr>
          <w:rFonts w:ascii="Times New Roman" w:hAnsi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из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до 18.00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часов. 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В случае если родители (законные представители) не могут лично забрать ребенка, то заранее оповещают об этом администрацию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E75BA0" w:rsidRPr="0057700E" w:rsidRDefault="00E75BA0" w:rsidP="00406692">
      <w:pPr>
        <w:numPr>
          <w:ilvl w:val="0"/>
          <w:numId w:val="1"/>
        </w:numPr>
        <w:tabs>
          <w:tab w:val="num" w:pos="426"/>
        </w:tabs>
        <w:autoSpaceDE w:val="0"/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Здоровье воспитанников</w:t>
      </w:r>
    </w:p>
    <w:p w:rsidR="00E75BA0" w:rsidRPr="0057700E" w:rsidRDefault="00E75BA0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Контроль утреннего приема детей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осуществляет воспитатель, а также медицинский работник.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Выявленные больные или с подозрением на заболевание </w:t>
      </w:r>
      <w:r>
        <w:rPr>
          <w:rFonts w:ascii="Times New Roman" w:hAnsi="Times New Roman"/>
          <w:bCs/>
          <w:sz w:val="24"/>
          <w:szCs w:val="24"/>
          <w:lang w:eastAsia="ru-RU"/>
        </w:rPr>
        <w:t>воспитанники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Родители (законные представители) обязаны приводить ребенка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здоровым и информировать воспитателей о каких-либо изменениях, произошедших в его состоянии здоровья дома.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О невозможности прихода ребенка по болезни или другой уважительной причине родители (законные представители) 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должны </w:t>
      </w:r>
      <w:r>
        <w:rPr>
          <w:rFonts w:ascii="Times New Roman" w:hAnsi="Times New Roman"/>
          <w:bCs/>
          <w:sz w:val="24"/>
          <w:szCs w:val="24"/>
          <w:lang w:eastAsia="ru-RU"/>
        </w:rPr>
        <w:t>сообщить воспитателю и самостоятельно снять ребенка с питания до 14.00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E75BA0" w:rsidRPr="0057700E" w:rsidRDefault="00E75BA0" w:rsidP="00406692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Ребенок, не посещающий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более </w:t>
      </w:r>
      <w:r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E75BA0" w:rsidRPr="002F1B8F" w:rsidRDefault="00E75BA0" w:rsidP="002F1B8F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F1B8F">
        <w:rPr>
          <w:rFonts w:ascii="Times New Roman" w:hAnsi="Times New Roman"/>
          <w:bCs/>
          <w:sz w:val="24"/>
          <w:szCs w:val="24"/>
          <w:lang w:eastAsia="ru-RU"/>
        </w:rPr>
        <w:t xml:space="preserve">В случае длительного отсутствия ребенка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2F1B8F">
        <w:rPr>
          <w:rFonts w:ascii="Times New Roman" w:hAnsi="Times New Roman"/>
          <w:bCs/>
          <w:sz w:val="24"/>
          <w:szCs w:val="24"/>
          <w:lang w:eastAsia="ru-RU"/>
        </w:rPr>
        <w:t xml:space="preserve"> по каким-либо обстоятельствам родителям (законным представителям) необходимо написать заявление на имя заведующего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2F1B8F">
        <w:rPr>
          <w:rFonts w:ascii="Times New Roman" w:hAnsi="Times New Roman"/>
          <w:bCs/>
          <w:sz w:val="24"/>
          <w:szCs w:val="24"/>
          <w:lang w:eastAsia="ru-RU"/>
        </w:rPr>
        <w:t xml:space="preserve"> о сохранении места за воспитанником с указанием периода и причин его отсутствия.</w:t>
      </w:r>
    </w:p>
    <w:p w:rsidR="00E75BA0" w:rsidRPr="002F1B8F" w:rsidRDefault="00E75BA0" w:rsidP="002F1B8F">
      <w:pPr>
        <w:numPr>
          <w:ilvl w:val="1"/>
          <w:numId w:val="1"/>
        </w:numPr>
        <w:tabs>
          <w:tab w:val="num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F1B8F">
        <w:rPr>
          <w:rFonts w:ascii="Times New Roman" w:hAnsi="Times New Roman"/>
          <w:bCs/>
          <w:sz w:val="24"/>
          <w:szCs w:val="24"/>
          <w:lang w:eastAsia="ru-RU"/>
        </w:rPr>
        <w:t>Родителям (законным представителям) запрещено оставлять медицинским работникам, воспитателям, другим работникам какие-либо лекарства для приема детьми в течение дня. Запрещается оставлять таблетки ребенку для самостоятельного пользования.</w:t>
      </w:r>
    </w:p>
    <w:p w:rsidR="00E75BA0" w:rsidRDefault="00E75BA0" w:rsidP="002F1B8F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0" w:firstLine="709"/>
        <w:rPr>
          <w:sz w:val="24"/>
          <w:szCs w:val="24"/>
        </w:rPr>
      </w:pPr>
      <w:r w:rsidRPr="002F1B8F">
        <w:rPr>
          <w:bCs/>
          <w:sz w:val="24"/>
          <w:szCs w:val="24"/>
        </w:rPr>
        <w:t>В соответствии с требованиями Федерального закона от 23.02.2013 года № 15-ФЗ «Об охране здоровья граждан от воздействия окружающего табачного дыма и последствий употребления табака и спиртных напитков», Федерального закона от 29.12.2012г. № 273-ФЗ «Об образовании в Российской Федерации», в целях пропаганды здорового образа жизни, запрещения 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веществ, запрещается курение</w:t>
      </w:r>
      <w:r w:rsidRPr="002F1B8F">
        <w:rPr>
          <w:sz w:val="24"/>
          <w:szCs w:val="24"/>
        </w:rPr>
        <w:t>, употребление алкогольных, слабоалкогольных напитков, пива, нар</w:t>
      </w:r>
      <w:bookmarkStart w:id="0" w:name="_GoBack"/>
      <w:bookmarkEnd w:id="0"/>
      <w:r w:rsidRPr="002F1B8F">
        <w:rPr>
          <w:sz w:val="24"/>
          <w:szCs w:val="24"/>
        </w:rPr>
        <w:t xml:space="preserve">котических средств и психотропных веществ, их прекурсоров и аналогов и других одурманивающих веществ на территории  </w:t>
      </w:r>
      <w:r w:rsidRPr="00F267C0">
        <w:rPr>
          <w:sz w:val="24"/>
          <w:szCs w:val="24"/>
        </w:rPr>
        <w:t>МБДОУ</w:t>
      </w:r>
      <w:r w:rsidRPr="002F1B8F">
        <w:rPr>
          <w:sz w:val="24"/>
          <w:szCs w:val="24"/>
        </w:rPr>
        <w:t>.</w:t>
      </w:r>
    </w:p>
    <w:p w:rsidR="00E75BA0" w:rsidRPr="0057700E" w:rsidRDefault="00E75BA0" w:rsidP="0040669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b/>
          <w:sz w:val="24"/>
          <w:szCs w:val="24"/>
          <w:lang w:eastAsia="ru-RU"/>
        </w:rPr>
        <w:t xml:space="preserve">Внешний вид и одежда </w:t>
      </w:r>
      <w:r>
        <w:rPr>
          <w:rFonts w:ascii="Times New Roman" w:hAnsi="Times New Roman"/>
          <w:b/>
          <w:sz w:val="24"/>
          <w:szCs w:val="24"/>
          <w:lang w:eastAsia="ru-RU"/>
        </w:rPr>
        <w:t>воспитанников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Родители (законные представители) </w:t>
      </w:r>
      <w:r>
        <w:rPr>
          <w:rFonts w:ascii="Times New Roman" w:hAnsi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</w:t>
      </w:r>
      <w:r w:rsidRPr="0057700E">
        <w:rPr>
          <w:rFonts w:ascii="Times New Roman" w:hAnsi="Times New Roman"/>
          <w:sz w:val="24"/>
          <w:szCs w:val="24"/>
          <w:lang w:eastAsia="ru-RU"/>
        </w:rPr>
        <w:t>следить за исправностью застежек (молний).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Родители (законные представители) обязаны приводить ребенка в опрятном виде, чистой одежде и обуви. 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В группе у каждого </w:t>
      </w:r>
      <w:r>
        <w:rPr>
          <w:rFonts w:ascii="Times New Roman" w:hAnsi="Times New Roman"/>
          <w:sz w:val="24"/>
          <w:szCs w:val="24"/>
          <w:lang w:eastAsia="ru-RU"/>
        </w:rPr>
        <w:t>воспитанника</w:t>
      </w:r>
      <w:r w:rsidRPr="0057700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должна быть сменная обувь с фиксированной пяткой (желательно, чтобы </w:t>
      </w:r>
      <w:r w:rsidRPr="0057700E">
        <w:rPr>
          <w:rFonts w:ascii="Times New Roman" w:hAnsi="Times New Roman"/>
          <w:sz w:val="24"/>
          <w:szCs w:val="24"/>
          <w:lang w:eastAsia="zh-CN"/>
        </w:rPr>
        <w:t>ребенок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мог снимать и надевать ее самостоятельно),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сменная одежда, в т.ч. с учетом времени года, расческа, 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личные гигиенические салфетки (носовой платок),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спортивная форма, а также головной убор (в теплый период года).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Порядок в специально организованных в раздевальной шкафах для хранения обуви и одежды </w:t>
      </w:r>
      <w:r>
        <w:rPr>
          <w:rFonts w:ascii="Times New Roman" w:hAnsi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поддерживают их родители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(законные представители).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Во избежание потери или случайного обмена вещей родители (законные представители) </w:t>
      </w:r>
      <w:r>
        <w:rPr>
          <w:rFonts w:ascii="Times New Roman" w:hAnsi="Times New Roman"/>
          <w:sz w:val="24"/>
          <w:szCs w:val="24"/>
          <w:lang w:eastAsia="zh-CN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маркируют их</w:t>
      </w:r>
      <w:r w:rsidRPr="0057700E">
        <w:rPr>
          <w:rFonts w:ascii="Times New Roman" w:hAnsi="Times New Roman"/>
          <w:sz w:val="24"/>
          <w:szCs w:val="24"/>
          <w:lang w:eastAsia="zh-CN"/>
        </w:rPr>
        <w:t>.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В шкафу каждого </w:t>
      </w:r>
      <w:r w:rsidRPr="0057700E">
        <w:rPr>
          <w:rFonts w:ascii="Times New Roman" w:hAnsi="Times New Roman"/>
          <w:sz w:val="24"/>
          <w:szCs w:val="24"/>
          <w:lang w:eastAsia="zh-CN"/>
        </w:rPr>
        <w:t xml:space="preserve">обучающегося должно быть </w:t>
      </w:r>
      <w:r w:rsidRPr="0057700E">
        <w:rPr>
          <w:rFonts w:ascii="Times New Roman" w:hAnsi="Times New Roman"/>
          <w:sz w:val="24"/>
          <w:szCs w:val="24"/>
          <w:lang w:eastAsia="ru-RU"/>
        </w:rPr>
        <w:t>два пакета для хранения чистого и использованного белья.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>Родители (законные представители) должны ежедневно проверять содержимое шкафов для одежды и обуви, в т</w:t>
      </w:r>
      <w:r>
        <w:rPr>
          <w:rFonts w:ascii="Times New Roman" w:hAnsi="Times New Roman"/>
          <w:sz w:val="24"/>
          <w:szCs w:val="24"/>
          <w:lang w:eastAsia="ru-RU"/>
        </w:rPr>
        <w:t>ом числе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пакетов для хранения чистого и использованного белья, а также еженедельно менять комплект спортивной одежды.</w:t>
      </w:r>
    </w:p>
    <w:p w:rsidR="00E75BA0" w:rsidRPr="0057700E" w:rsidRDefault="00E75BA0" w:rsidP="0040669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/>
          <w:sz w:val="24"/>
          <w:szCs w:val="24"/>
          <w:lang w:eastAsia="ru-RU"/>
        </w:rPr>
        <w:t>Обеспечение безопасности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E75BA0" w:rsidRPr="0057700E" w:rsidRDefault="00E75BA0" w:rsidP="00406692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Для обеспечения безопасности родители (законные представители) должны 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лично передавать детей воспитателю группы и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расписывается в журнале о приеме ребенка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Посторонним лицам запрещено находиться в помещениях и на территории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без разрешения администрации.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Во избежание несчастных случаев 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Не рекомендуется надевать </w:t>
      </w:r>
      <w:r>
        <w:rPr>
          <w:rFonts w:ascii="Times New Roman" w:hAnsi="Times New Roman"/>
          <w:sz w:val="24"/>
          <w:szCs w:val="24"/>
          <w:lang w:eastAsia="ru-RU"/>
        </w:rPr>
        <w:t>воспитанникам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Воспитанникам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категорически запрещается приносить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Воспитанникам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запрещается приносить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жевательную резинку и другие продукты питания (конфеты, печенье, сухарики, напитки и др.).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Запрещается оставлять коляски, санки, велосипеды в помещении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>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Запрещается курение в помещениях и на территории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>Запрещается употребление алкогольных, слабоалкогольных напитков, пива, наркотических средств и психотропных веществ, их прекурсоров и аналогов и других одурманивающих веществ.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Запрещается въезд на территорию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на личном автотранспорте или такси.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E75BA0" w:rsidRPr="0057700E" w:rsidRDefault="00E75BA0" w:rsidP="0040669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7700E">
        <w:rPr>
          <w:rFonts w:ascii="Times New Roman" w:hAnsi="Times New Roman"/>
          <w:b/>
          <w:sz w:val="24"/>
          <w:szCs w:val="24"/>
          <w:lang w:eastAsia="ru-RU"/>
        </w:rPr>
        <w:t>Организация питания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обеспечивает гарантированное сбалансированное питание </w:t>
      </w:r>
      <w:r>
        <w:rPr>
          <w:rFonts w:ascii="Times New Roman" w:hAnsi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57700E">
        <w:rPr>
          <w:rFonts w:ascii="Times New Roman" w:hAnsi="Times New Roman"/>
          <w:sz w:val="24"/>
          <w:szCs w:val="24"/>
          <w:lang w:eastAsia="ru-RU"/>
        </w:rPr>
        <w:t>с учетом их возраста, физиологических потребностей в основных пищевых веществах и энергии по утвержденным нормам.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Организация питания </w:t>
      </w:r>
      <w:r>
        <w:rPr>
          <w:rFonts w:ascii="Times New Roman" w:hAnsi="Times New Roman"/>
          <w:sz w:val="24"/>
          <w:szCs w:val="24"/>
          <w:lang w:eastAsia="zh-CN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возлагается на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и осуществляется его штатным персоналом.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Питание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осуществляется в</w:t>
      </w:r>
      <w:r>
        <w:rPr>
          <w:rFonts w:ascii="Times New Roman" w:hAnsi="Times New Roman"/>
          <w:sz w:val="24"/>
          <w:szCs w:val="24"/>
          <w:lang w:eastAsia="ru-RU"/>
        </w:rPr>
        <w:t xml:space="preserve"> соответствии с примерным10-ти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-дневным меню, разработанным на основе физиологических потребностей в пищевых веществах и норм питания </w:t>
      </w:r>
      <w:r>
        <w:rPr>
          <w:rFonts w:ascii="Times New Roman" w:hAnsi="Times New Roman"/>
          <w:sz w:val="24"/>
          <w:szCs w:val="24"/>
          <w:lang w:eastAsia="zh-CN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и утвержденного заведующим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>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Меню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составляется в соответствии с СанПиН 2.4.1.3049-13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</w:t>
      </w:r>
      <w:r>
        <w:rPr>
          <w:rFonts w:ascii="Times New Roman" w:hAnsi="Times New Roman"/>
          <w:bCs/>
          <w:sz w:val="24"/>
          <w:szCs w:val="24"/>
          <w:lang w:eastAsia="ru-RU"/>
        </w:rPr>
        <w:t>мационных стендах в разделках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групп.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Режим и кратность питания </w:t>
      </w:r>
      <w:r>
        <w:rPr>
          <w:rFonts w:ascii="Times New Roman" w:hAnsi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устанавливается в соответствии с длительностью их пребывания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>.</w:t>
      </w:r>
    </w:p>
    <w:p w:rsidR="00E75BA0" w:rsidRPr="0057700E" w:rsidRDefault="00E75BA0" w:rsidP="0040669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b/>
          <w:sz w:val="24"/>
          <w:szCs w:val="24"/>
          <w:lang w:eastAsia="ru-RU"/>
        </w:rPr>
        <w:t xml:space="preserve">Игра и пребывание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воспитанников </w:t>
      </w:r>
      <w:r w:rsidRPr="0057700E">
        <w:rPr>
          <w:rFonts w:ascii="Times New Roman" w:hAnsi="Times New Roman"/>
          <w:b/>
          <w:sz w:val="24"/>
          <w:szCs w:val="24"/>
          <w:lang w:eastAsia="ru-RU"/>
        </w:rPr>
        <w:t>на свежем воздухе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Организация </w:t>
      </w:r>
      <w:r>
        <w:rPr>
          <w:rFonts w:ascii="Times New Roman" w:hAnsi="Times New Roman"/>
          <w:sz w:val="24"/>
          <w:szCs w:val="24"/>
          <w:lang w:eastAsia="ru-RU"/>
        </w:rPr>
        <w:t>прогулок и непрерывной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образовательной деятельности с обучающимися осуществляется педагогами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в соответствии с СанПиН 2.4.1.3049-13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>Прогулки с обучающимися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Родители (законные представители) и педагоги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обязаны </w:t>
      </w:r>
      <w:r>
        <w:rPr>
          <w:rFonts w:ascii="Times New Roman" w:hAnsi="Times New Roman"/>
          <w:sz w:val="24"/>
          <w:szCs w:val="24"/>
          <w:lang w:eastAsia="ru-RU"/>
        </w:rPr>
        <w:t>доводить до сознания воспитанников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, и не разрешается обижать друг друга, применять физическую силу, брать без разрешения личные вещи других детей, в т.ч. принесенные из дома игрушки; портить и ломать результаты труда других </w:t>
      </w:r>
      <w:r>
        <w:rPr>
          <w:rFonts w:ascii="Times New Roman" w:hAnsi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ru-RU"/>
        </w:rPr>
        <w:t>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Воспитанникам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разрешается приносить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личные игрушки только в том случае, если они соответствуют СанПиН 2.4.1.3049-13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Использование личных велосипедов, самокатов, санок в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(без согласия инструктора по физкультуре или воспитателя) запрещается в целях обеспечения безопасности других детей. 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</w:t>
      </w:r>
      <w:r>
        <w:rPr>
          <w:rFonts w:ascii="Times New Roman" w:hAnsi="Times New Roman"/>
          <w:bCs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заранее.</w:t>
      </w:r>
    </w:p>
    <w:p w:rsidR="00E75BA0" w:rsidRPr="0057700E" w:rsidRDefault="00E75BA0" w:rsidP="0040669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Права воспитанников</w:t>
      </w:r>
      <w:r w:rsidRPr="0057700E">
        <w:rPr>
          <w:rFonts w:ascii="Times New Roman" w:hAnsi="Times New Roman"/>
          <w:b/>
          <w:sz w:val="24"/>
          <w:szCs w:val="24"/>
          <w:lang w:eastAsia="ru-RU"/>
        </w:rPr>
        <w:t xml:space="preserve"> ДОО</w:t>
      </w:r>
    </w:p>
    <w:p w:rsidR="00E75BA0" w:rsidRPr="00FC6486" w:rsidRDefault="00E75BA0" w:rsidP="004066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6486">
        <w:rPr>
          <w:rFonts w:ascii="Times New Roman" w:hAnsi="Times New Roman"/>
          <w:sz w:val="24"/>
          <w:szCs w:val="24"/>
          <w:lang w:eastAsia="ru-RU"/>
        </w:rPr>
        <w:t>8.1. МБДОУ</w:t>
      </w:r>
      <w:r w:rsidRPr="00FC64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bookmarkStart w:id="1" w:name="YANDEX_26"/>
      <w:bookmarkStart w:id="2" w:name="YANDEX_27"/>
      <w:bookmarkEnd w:id="1"/>
      <w:bookmarkEnd w:id="2"/>
      <w:r w:rsidRPr="00FC6486">
        <w:rPr>
          <w:rFonts w:ascii="Times New Roman" w:hAnsi="Times New Roman"/>
          <w:bCs/>
          <w:sz w:val="24"/>
          <w:szCs w:val="24"/>
          <w:lang w:eastAsia="ru-RU"/>
        </w:rPr>
        <w:t>реализует право воспитанников на образование, гарантированное государством.</w:t>
      </w:r>
    </w:p>
    <w:p w:rsidR="00E75BA0" w:rsidRPr="00FC6486" w:rsidRDefault="00E75BA0" w:rsidP="0040669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6486">
        <w:rPr>
          <w:rFonts w:ascii="Times New Roman" w:hAnsi="Times New Roman"/>
          <w:bCs/>
          <w:sz w:val="24"/>
          <w:szCs w:val="24"/>
          <w:lang w:eastAsia="ru-RU"/>
        </w:rPr>
        <w:t>8.2. Воспитанники, посещающие МБДОУ, имеют право: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eastAsia="HiddenHorzOCR" w:hAnsi="Times New Roman"/>
          <w:sz w:val="24"/>
          <w:szCs w:val="24"/>
        </w:rPr>
        <w:t>- выбор организации, осуществляющей образовательную деятельность, формы получения образования;</w:t>
      </w:r>
    </w:p>
    <w:p w:rsidR="00E75BA0" w:rsidRPr="001446DB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hAnsi="Times New Roman"/>
          <w:sz w:val="24"/>
          <w:szCs w:val="24"/>
        </w:rPr>
        <w:t>-</w:t>
      </w:r>
      <w:r w:rsidRPr="00FC6486">
        <w:rPr>
          <w:rFonts w:ascii="Times New Roman" w:eastAsia="HiddenHorzOCR" w:hAnsi="Times New Roman"/>
          <w:sz w:val="24"/>
          <w:szCs w:val="24"/>
        </w:rPr>
        <w:t>предоставление условий для обучения с учетом особенностей их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психофизического развития и состояния здоровья, в том числе получение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социально-педагогической и психологической помощи, бесплатной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психолого-медико-педагогической коррекции;</w:t>
      </w:r>
    </w:p>
    <w:p w:rsidR="00E75BA0" w:rsidRPr="00663E8D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hAnsi="Times New Roman"/>
          <w:sz w:val="24"/>
          <w:szCs w:val="24"/>
        </w:rPr>
        <w:t xml:space="preserve">- </w:t>
      </w:r>
      <w:r w:rsidRPr="00FC6486">
        <w:rPr>
          <w:rFonts w:ascii="Times New Roman" w:eastAsia="HiddenHorzOCR" w:hAnsi="Times New Roman"/>
          <w:sz w:val="24"/>
          <w:szCs w:val="24"/>
        </w:rPr>
        <w:t>обучение по индивидуальному учебному плану;</w:t>
      </w:r>
    </w:p>
    <w:p w:rsidR="00E75BA0" w:rsidRPr="001446DB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hAnsi="Times New Roman"/>
          <w:sz w:val="24"/>
          <w:szCs w:val="24"/>
        </w:rPr>
        <w:t xml:space="preserve">- </w:t>
      </w:r>
      <w:r w:rsidRPr="00FC6486">
        <w:rPr>
          <w:rFonts w:ascii="Times New Roman" w:eastAsia="HiddenHorzOCR" w:hAnsi="Times New Roman"/>
          <w:sz w:val="24"/>
          <w:szCs w:val="24"/>
        </w:rPr>
        <w:t>выбор факультативных для данного уровня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образования, профессии, специальности или направления подготовки) и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элективных (избираемых в обязательном порядке) учебных предметов,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курсов, дисциплин (модулей) из перечня, предлагаемого организацией,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осуществляющей образовательную деятельность (после получения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основного общего образования);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eastAsia="HiddenHorzOCR" w:hAnsi="Times New Roman"/>
          <w:sz w:val="24"/>
          <w:szCs w:val="24"/>
        </w:rPr>
        <w:t>- освоение наряду с учебными предметами, курсами,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дисциплинами (модулями) по осваиваемой образовательной программе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любых других учебных предметов, курсов, дисциплин (модулей),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eastAsia="HiddenHorzOCR" w:hAnsi="Times New Roman"/>
          <w:sz w:val="24"/>
          <w:szCs w:val="24"/>
        </w:rPr>
        <w:t>преподаваемых в организации, осуществляющей образовательную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деятельность, в установленном ею порядке, а также преподаваемых в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других организациях, осуществляющих образовательную деятельность,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учебных предметов, курсов, дисциплин (модулей), одновременное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освоение нескольких основных профессиональных образовательных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>
        <w:rPr>
          <w:rFonts w:ascii="Times New Roman" w:eastAsia="HiddenHorzOCR" w:hAnsi="Times New Roman"/>
          <w:sz w:val="24"/>
          <w:szCs w:val="24"/>
        </w:rPr>
        <w:t>про</w:t>
      </w:r>
      <w:r w:rsidRPr="00FC6486">
        <w:rPr>
          <w:rFonts w:ascii="Times New Roman" w:eastAsia="HiddenHorzOCR" w:hAnsi="Times New Roman"/>
          <w:sz w:val="24"/>
          <w:szCs w:val="24"/>
        </w:rPr>
        <w:t>грамм;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663E8D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eastAsia="HiddenHorzOCR" w:hAnsi="Times New Roman"/>
          <w:sz w:val="24"/>
          <w:szCs w:val="24"/>
        </w:rPr>
        <w:t>- уважение человеческого достоинства, защиту от всех форм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физического и психического насилия, оскорбления личности, охрану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жизни и здоровья</w:t>
      </w:r>
      <w:r w:rsidRPr="00663E8D">
        <w:rPr>
          <w:rFonts w:ascii="Times New Roman" w:eastAsia="HiddenHorzOCR" w:hAnsi="Times New Roman"/>
          <w:sz w:val="24"/>
          <w:szCs w:val="24"/>
        </w:rPr>
        <w:t>.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663E8D">
        <w:rPr>
          <w:rFonts w:ascii="Times New Roman" w:eastAsia="HiddenHorzOCR" w:hAnsi="Times New Roman"/>
          <w:sz w:val="24"/>
          <w:szCs w:val="24"/>
        </w:rPr>
        <w:t>-</w:t>
      </w:r>
      <w:r w:rsidRPr="00FC6486">
        <w:rPr>
          <w:rFonts w:ascii="Times New Roman" w:eastAsia="HiddenHorzOCR" w:hAnsi="Times New Roman"/>
          <w:sz w:val="24"/>
          <w:szCs w:val="24"/>
        </w:rPr>
        <w:t xml:space="preserve"> свободу совести, информации, свободное выражение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собственных взглядов и убеждений;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hAnsi="Times New Roman"/>
          <w:sz w:val="24"/>
          <w:szCs w:val="24"/>
        </w:rPr>
        <w:t>-</w:t>
      </w:r>
      <w:r w:rsidRPr="00FC6486">
        <w:rPr>
          <w:rFonts w:ascii="Times New Roman" w:eastAsia="HiddenHorzOCR" w:hAnsi="Times New Roman"/>
          <w:sz w:val="24"/>
          <w:szCs w:val="24"/>
        </w:rPr>
        <w:t xml:space="preserve"> каникулы </w:t>
      </w:r>
      <w:r w:rsidRPr="00FC6486">
        <w:rPr>
          <w:rFonts w:ascii="Times New Roman" w:hAnsi="Times New Roman"/>
          <w:sz w:val="24"/>
          <w:szCs w:val="24"/>
        </w:rPr>
        <w:t xml:space="preserve">- </w:t>
      </w:r>
      <w:r w:rsidRPr="00FC6486">
        <w:rPr>
          <w:rFonts w:ascii="Times New Roman" w:eastAsia="HiddenHorzOCR" w:hAnsi="Times New Roman"/>
          <w:sz w:val="24"/>
          <w:szCs w:val="24"/>
        </w:rPr>
        <w:t>плановые перерывы при получении образования для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отдыха и иных социальных целей в соответствии с законодательством об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образовании и календарным учебным графиком;</w:t>
      </w:r>
    </w:p>
    <w:p w:rsidR="00E75BA0" w:rsidRPr="001446DB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eastAsia="HiddenHorzOCR" w:hAnsi="Times New Roman"/>
          <w:sz w:val="24"/>
          <w:szCs w:val="24"/>
        </w:rPr>
        <w:t>- академический отпуск в порядке и по основаниям, которые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установлены федеральным органом исполнительной власти,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осуществляющим функции по выработке государственной политики и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>
        <w:rPr>
          <w:rFonts w:ascii="Times New Roman" w:eastAsia="HiddenHorzOCR" w:hAnsi="Times New Roman"/>
          <w:sz w:val="24"/>
          <w:szCs w:val="24"/>
        </w:rPr>
        <w:t>нормативно-правов</w:t>
      </w:r>
      <w:r w:rsidRPr="00FC6486">
        <w:rPr>
          <w:rFonts w:ascii="Times New Roman" w:eastAsia="HiddenHorzOCR" w:hAnsi="Times New Roman"/>
          <w:sz w:val="24"/>
          <w:szCs w:val="24"/>
        </w:rPr>
        <w:t>ому регулированию в сфере образования, а также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отпуск по беременности и родам, отпуск по уходу за ребенком до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достижения им возраста трех лет в порядке, установленном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федеральными законами;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hAnsi="Times New Roman"/>
          <w:sz w:val="24"/>
          <w:szCs w:val="24"/>
        </w:rPr>
        <w:t>-</w:t>
      </w:r>
      <w:r w:rsidRPr="00FC6486">
        <w:rPr>
          <w:rFonts w:ascii="Times New Roman" w:eastAsia="HiddenHorzOCR" w:hAnsi="Times New Roman"/>
          <w:sz w:val="24"/>
          <w:szCs w:val="24"/>
        </w:rPr>
        <w:t xml:space="preserve"> перевод в другую образовательную организацию, реализующую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образовательную программу соответствующего уровня, в порядке,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предусмотренном федеральным органом исполнительной власти,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осуществляющим функции по выработке государственной политики и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нормативно-право</w:t>
      </w:r>
      <w:r>
        <w:rPr>
          <w:rFonts w:ascii="Times New Roman" w:eastAsia="HiddenHorzOCR" w:hAnsi="Times New Roman"/>
          <w:sz w:val="24"/>
          <w:szCs w:val="24"/>
        </w:rPr>
        <w:t>во</w:t>
      </w:r>
      <w:r w:rsidRPr="00FC6486">
        <w:rPr>
          <w:rFonts w:ascii="Times New Roman" w:eastAsia="HiddenHorzOCR" w:hAnsi="Times New Roman"/>
          <w:sz w:val="24"/>
          <w:szCs w:val="24"/>
        </w:rPr>
        <w:t>му регулированию в сфере образования;</w:t>
      </w:r>
    </w:p>
    <w:p w:rsidR="00E75BA0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663E8D">
        <w:rPr>
          <w:rFonts w:ascii="Times New Roman" w:hAnsi="Times New Roman"/>
          <w:sz w:val="24"/>
          <w:szCs w:val="24"/>
        </w:rPr>
        <w:t>-</w:t>
      </w:r>
      <w:r w:rsidRPr="00FC6486">
        <w:rPr>
          <w:rFonts w:ascii="Times New Roman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ознакомление со свидетельством о государственной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регистр</w:t>
      </w:r>
      <w:r>
        <w:rPr>
          <w:rFonts w:ascii="Times New Roman" w:eastAsia="HiddenHorzOCR" w:hAnsi="Times New Roman"/>
          <w:sz w:val="24"/>
          <w:szCs w:val="24"/>
        </w:rPr>
        <w:t xml:space="preserve">ации, с уставом, с лицензией на </w:t>
      </w:r>
      <w:r w:rsidRPr="00FC6486">
        <w:rPr>
          <w:rFonts w:ascii="Times New Roman" w:eastAsia="HiddenHorzOCR" w:hAnsi="Times New Roman"/>
          <w:sz w:val="24"/>
          <w:szCs w:val="24"/>
        </w:rPr>
        <w:t>осуществление образовательной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деятельности, со свидетельством о государственной аккредитации, с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учебной документацией, другими документами, регламентирующими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организацию и осуществление образовательной деятельности в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образовательной организации;</w:t>
      </w:r>
    </w:p>
    <w:p w:rsidR="00E75BA0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663E8D">
        <w:rPr>
          <w:rFonts w:ascii="Times New Roman" w:eastAsia="HiddenHorzOCR" w:hAnsi="Times New Roman"/>
          <w:sz w:val="24"/>
          <w:szCs w:val="24"/>
        </w:rPr>
        <w:t>-</w:t>
      </w:r>
      <w:r w:rsidRPr="00FC6486">
        <w:rPr>
          <w:rFonts w:ascii="Times New Roman" w:eastAsia="HiddenHorzOCR" w:hAnsi="Times New Roman"/>
          <w:sz w:val="24"/>
          <w:szCs w:val="24"/>
        </w:rPr>
        <w:t xml:space="preserve"> бесплатное пользование библиотечно-информационными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ресурсами, учебной, производственной, научной базой образовательной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организации;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eastAsia="HiddenHorzOCR" w:hAnsi="Times New Roman"/>
          <w:sz w:val="24"/>
          <w:szCs w:val="24"/>
        </w:rPr>
        <w:t>-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eastAsia="HiddenHorzOCR" w:hAnsi="Times New Roman"/>
          <w:sz w:val="24"/>
          <w:szCs w:val="24"/>
        </w:rPr>
        <w:t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eastAsia="HiddenHorzOCR" w:hAnsi="Times New Roman"/>
          <w:sz w:val="24"/>
          <w:szCs w:val="24"/>
        </w:rPr>
        <w:t>- поощрение за успехи в учебной, физкультурной, спортивной, общественной, научной, научно-технической, творческой,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eastAsia="HiddenHorzOCR" w:hAnsi="Times New Roman"/>
          <w:sz w:val="24"/>
          <w:szCs w:val="24"/>
        </w:rPr>
        <w:t>деятельности;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663E8D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663E8D">
        <w:rPr>
          <w:rFonts w:ascii="Times New Roman" w:eastAsia="HiddenHorzOCR" w:hAnsi="Times New Roman"/>
          <w:sz w:val="24"/>
          <w:szCs w:val="24"/>
        </w:rPr>
        <w:t>-</w:t>
      </w:r>
      <w:r w:rsidRPr="00FC6486">
        <w:rPr>
          <w:rFonts w:ascii="Times New Roman" w:eastAsia="HiddenHorzOCR" w:hAnsi="Times New Roman"/>
          <w:sz w:val="24"/>
          <w:szCs w:val="24"/>
        </w:rPr>
        <w:t xml:space="preserve"> иные академические права, предусмотренные настоящим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Федеральным за</w:t>
      </w:r>
      <w:r>
        <w:rPr>
          <w:rFonts w:ascii="Times New Roman" w:eastAsia="HiddenHorzOCR" w:hAnsi="Times New Roman"/>
          <w:sz w:val="24"/>
          <w:szCs w:val="24"/>
        </w:rPr>
        <w:t>коном, иными нормативными правов</w:t>
      </w:r>
      <w:r w:rsidRPr="00FC6486">
        <w:rPr>
          <w:rFonts w:ascii="Times New Roman" w:eastAsia="HiddenHorzOCR" w:hAnsi="Times New Roman"/>
          <w:sz w:val="24"/>
          <w:szCs w:val="24"/>
        </w:rPr>
        <w:t>ыми актами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Российской Федерации, локальными нормативными актами.</w:t>
      </w:r>
    </w:p>
    <w:p w:rsidR="00E75BA0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663E8D">
        <w:rPr>
          <w:rFonts w:ascii="Times New Roman" w:hAnsi="Times New Roman"/>
          <w:sz w:val="24"/>
          <w:szCs w:val="24"/>
        </w:rPr>
        <w:t>8.3</w:t>
      </w:r>
      <w:r w:rsidRPr="00FC6486">
        <w:rPr>
          <w:rFonts w:ascii="Times New Roman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Обучающиеся обязаны: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hAnsi="Times New Roman"/>
          <w:sz w:val="24"/>
          <w:szCs w:val="24"/>
        </w:rPr>
        <w:t xml:space="preserve">- </w:t>
      </w:r>
      <w:r w:rsidRPr="00FC6486">
        <w:rPr>
          <w:rFonts w:ascii="Times New Roman" w:eastAsia="HiddenHorzOCR" w:hAnsi="Times New Roman"/>
          <w:sz w:val="24"/>
          <w:szCs w:val="24"/>
        </w:rPr>
        <w:t>добросовестно осваивать образовательную программу, выполнять</w:t>
      </w:r>
      <w:r w:rsidRPr="00663E8D"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индивидуальный учебный план, в том числе посещать предусмотренные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учебным планом или индивидуальным учебным планом учебные занятия,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осуществлять самостоятельную подготовку к занятиям, выполнять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задания, данные педагогическими работниками в рамках образовательной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 про</w:t>
      </w:r>
      <w:r w:rsidRPr="00FC6486">
        <w:rPr>
          <w:rFonts w:ascii="Times New Roman" w:eastAsia="HiddenHorzOCR" w:hAnsi="Times New Roman"/>
          <w:sz w:val="24"/>
          <w:szCs w:val="24"/>
        </w:rPr>
        <w:t>граммы;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HiddenHorzOCR" w:hAnsi="Times New Roman"/>
          <w:sz w:val="24"/>
          <w:szCs w:val="24"/>
        </w:rPr>
      </w:pPr>
      <w:r w:rsidRPr="00663E8D">
        <w:rPr>
          <w:rFonts w:ascii="Times New Roman" w:hAnsi="Times New Roman"/>
          <w:sz w:val="24"/>
          <w:szCs w:val="24"/>
        </w:rPr>
        <w:t>-</w:t>
      </w:r>
      <w:r w:rsidRPr="00FC6486">
        <w:rPr>
          <w:rFonts w:ascii="Times New Roman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выполнять требования устава организации, осуществляющей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образовательную деятельность, правил внутреннего распорядка, правил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проживания в общежитиях и интернатах и иных локальных нормативных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актов по вопросам организации и осуществления образовательной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деятельности;</w:t>
      </w:r>
    </w:p>
    <w:p w:rsidR="00E75BA0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           </w:t>
      </w:r>
      <w:r w:rsidRPr="001446DB">
        <w:rPr>
          <w:rFonts w:ascii="Times New Roman" w:eastAsia="HiddenHorzOCR" w:hAnsi="Times New Roman"/>
          <w:sz w:val="24"/>
          <w:szCs w:val="24"/>
        </w:rPr>
        <w:t xml:space="preserve">8.4 </w:t>
      </w:r>
      <w:r w:rsidRPr="00FC6486">
        <w:rPr>
          <w:rFonts w:ascii="Times New Roman" w:eastAsia="HiddenHorzOCR" w:hAnsi="Times New Roman"/>
          <w:sz w:val="24"/>
          <w:szCs w:val="24"/>
        </w:rPr>
        <w:t>Родители (законные представители) несовершеннолетних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Pr="00FC6486">
        <w:rPr>
          <w:rFonts w:ascii="Times New Roman" w:eastAsia="HiddenHorzOCR" w:hAnsi="Times New Roman"/>
          <w:sz w:val="24"/>
          <w:szCs w:val="24"/>
        </w:rPr>
        <w:t>обучающихся имеют право: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hAnsi="Times New Roman"/>
          <w:sz w:val="24"/>
          <w:szCs w:val="24"/>
        </w:rPr>
        <w:t xml:space="preserve">- </w:t>
      </w:r>
      <w:r w:rsidRPr="00FC6486">
        <w:rPr>
          <w:rFonts w:ascii="Times New Roman" w:eastAsia="HiddenHorzOCR" w:hAnsi="Times New Roman"/>
          <w:sz w:val="24"/>
          <w:szCs w:val="24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hAnsi="Times New Roman"/>
          <w:sz w:val="24"/>
          <w:szCs w:val="24"/>
        </w:rPr>
        <w:t xml:space="preserve">- </w:t>
      </w:r>
      <w:r w:rsidRPr="00FC6486">
        <w:rPr>
          <w:rFonts w:ascii="Times New Roman" w:eastAsia="HiddenHorzOCR" w:hAnsi="Times New Roman"/>
          <w:sz w:val="24"/>
          <w:szCs w:val="24"/>
        </w:rPr>
        <w:t>дать ребенку дошкольное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HiddenHorzOCR" w:hAnsi="Times New Roman"/>
          <w:sz w:val="24"/>
          <w:szCs w:val="24"/>
        </w:rPr>
      </w:pPr>
      <w:r w:rsidRPr="00FC6486">
        <w:rPr>
          <w:rFonts w:ascii="Times New Roman" w:hAnsi="Times New Roman"/>
          <w:sz w:val="24"/>
          <w:szCs w:val="24"/>
        </w:rPr>
        <w:t xml:space="preserve">- </w:t>
      </w:r>
      <w:r w:rsidRPr="00FC6486">
        <w:rPr>
          <w:rFonts w:ascii="Times New Roman" w:eastAsia="HiddenHorzOCR" w:hAnsi="Times New Roman"/>
          <w:sz w:val="24"/>
          <w:szCs w:val="24"/>
        </w:rPr>
        <w:t>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E75BA0" w:rsidRPr="00FC6486" w:rsidRDefault="00E75BA0" w:rsidP="00663E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C6486">
        <w:rPr>
          <w:rFonts w:ascii="Times New Roman" w:eastAsia="HiddenHorzOCR" w:hAnsi="Times New Roman"/>
          <w:sz w:val="24"/>
          <w:szCs w:val="24"/>
        </w:rPr>
        <w:t>-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  <w:r w:rsidRPr="00FC6486">
        <w:rPr>
          <w:rFonts w:ascii="Times New Roman" w:hAnsi="Times New Roman"/>
          <w:sz w:val="24"/>
          <w:szCs w:val="24"/>
        </w:rPr>
        <w:t>_</w:t>
      </w:r>
    </w:p>
    <w:p w:rsidR="00E75BA0" w:rsidRPr="0057700E" w:rsidRDefault="00E75BA0" w:rsidP="00663E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b/>
          <w:sz w:val="24"/>
          <w:szCs w:val="24"/>
          <w:lang w:eastAsia="ru-RU"/>
        </w:rPr>
        <w:t>Поощрение и дисциплинарное воздействие</w:t>
      </w:r>
    </w:p>
    <w:p w:rsidR="00E75BA0" w:rsidRPr="0057700E" w:rsidRDefault="00E75BA0" w:rsidP="00406692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>Меры дисципл</w:t>
      </w:r>
      <w:r>
        <w:rPr>
          <w:rFonts w:ascii="Times New Roman" w:hAnsi="Times New Roman"/>
          <w:bCs/>
          <w:sz w:val="24"/>
          <w:szCs w:val="24"/>
          <w:lang w:eastAsia="ru-RU"/>
        </w:rPr>
        <w:t>инарного взыскания к воспитанникам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не применяются.</w:t>
      </w:r>
    </w:p>
    <w:p w:rsidR="00E75BA0" w:rsidRPr="0057700E" w:rsidRDefault="00E75BA0" w:rsidP="0040669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>Применение физического и (или) психического насили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я по отношению к воспитанникам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не допускается.</w:t>
      </w:r>
    </w:p>
    <w:p w:rsidR="00E75BA0" w:rsidRPr="0057700E" w:rsidRDefault="00E75BA0" w:rsidP="00406692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Дисциплина в </w:t>
      </w:r>
      <w:bookmarkStart w:id="3" w:name="YANDEX_LAST"/>
      <w:bookmarkEnd w:id="3"/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, поддерживается на основе уважения человеческого достоинства всех участников образовательных отношений. </w:t>
      </w:r>
    </w:p>
    <w:p w:rsidR="00E75BA0" w:rsidRPr="0057700E" w:rsidRDefault="00E75BA0" w:rsidP="00406692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Поощрение воспитанников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за успехи в образовательной, спортивной, творческой деятельности </w:t>
      </w:r>
      <w:r w:rsidRPr="0057700E">
        <w:rPr>
          <w:rFonts w:ascii="Times New Roman" w:hAnsi="Times New Roman"/>
          <w:bCs/>
          <w:sz w:val="24"/>
          <w:szCs w:val="24"/>
          <w:lang w:eastAsia="ru-RU"/>
        </w:rPr>
        <w:t>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E75BA0" w:rsidRPr="0057700E" w:rsidRDefault="00E75BA0" w:rsidP="0040669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00E">
        <w:rPr>
          <w:rFonts w:ascii="Times New Roman" w:hAnsi="Times New Roman"/>
          <w:b/>
          <w:sz w:val="24"/>
          <w:szCs w:val="24"/>
          <w:lang w:eastAsia="ru-RU"/>
        </w:rPr>
        <w:t>Разное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Педагоги, специалисты, администрация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обязаны эффективно сотрудничать с родителями (законными представителями) </w:t>
      </w:r>
      <w:r>
        <w:rPr>
          <w:rFonts w:ascii="Times New Roman" w:hAnsi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с целью создания условий для успешной адаптации и развития детей. 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По вопросам, касающимся развития и воспитания ребенка, родители (законные представители) </w:t>
      </w:r>
      <w:r>
        <w:rPr>
          <w:rFonts w:ascii="Times New Roman" w:hAnsi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могут обратиться за консультацие</w:t>
      </w:r>
      <w:r>
        <w:rPr>
          <w:rFonts w:ascii="Times New Roman" w:hAnsi="Times New Roman"/>
          <w:sz w:val="24"/>
          <w:szCs w:val="24"/>
          <w:lang w:eastAsia="ru-RU"/>
        </w:rPr>
        <w:t xml:space="preserve">й к педагогам и специалистам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в специально отведенное на это время. 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 xml:space="preserve">Все спорные и конфликтные ситуации разрешаются только в отсутствии </w:t>
      </w:r>
      <w:r>
        <w:rPr>
          <w:rFonts w:ascii="Times New Roman" w:hAnsi="Times New Roman"/>
          <w:sz w:val="24"/>
          <w:szCs w:val="24"/>
          <w:lang w:eastAsia="ru-RU"/>
        </w:rPr>
        <w:t>воспитанников</w:t>
      </w:r>
      <w:r w:rsidRPr="0057700E">
        <w:rPr>
          <w:rFonts w:ascii="Times New Roman" w:hAnsi="Times New Roman"/>
          <w:sz w:val="24"/>
          <w:szCs w:val="24"/>
          <w:lang w:eastAsia="ru-RU"/>
        </w:rPr>
        <w:t>.</w:t>
      </w:r>
    </w:p>
    <w:p w:rsidR="00E75BA0" w:rsidRPr="0057700E" w:rsidRDefault="00E75BA0" w:rsidP="0040669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00E">
        <w:rPr>
          <w:rFonts w:ascii="Times New Roman" w:hAnsi="Times New Roman"/>
          <w:sz w:val="24"/>
          <w:szCs w:val="24"/>
          <w:lang w:eastAsia="ru-RU"/>
        </w:rPr>
        <w:t>Родители (зак</w:t>
      </w:r>
      <w:r>
        <w:rPr>
          <w:rFonts w:ascii="Times New Roman" w:hAnsi="Times New Roman"/>
          <w:sz w:val="24"/>
          <w:szCs w:val="24"/>
          <w:lang w:eastAsia="ru-RU"/>
        </w:rPr>
        <w:t>онные представители) воспитанников</w:t>
      </w:r>
      <w:r w:rsidRPr="0057700E">
        <w:rPr>
          <w:rFonts w:ascii="Times New Roman" w:hAnsi="Times New Roman"/>
          <w:sz w:val="24"/>
          <w:szCs w:val="24"/>
          <w:lang w:eastAsia="ru-RU"/>
        </w:rPr>
        <w:t xml:space="preserve"> обязаны присутствовать на родительских собраниях группы, которую посещает их ребенок, и на общих родительских собраниях </w:t>
      </w:r>
      <w:r w:rsidRPr="00F267C0">
        <w:rPr>
          <w:rFonts w:ascii="Times New Roman" w:hAnsi="Times New Roman"/>
          <w:sz w:val="24"/>
          <w:szCs w:val="24"/>
          <w:lang w:eastAsia="ru-RU"/>
        </w:rPr>
        <w:t>МБДОУ</w:t>
      </w:r>
      <w:r w:rsidRPr="0057700E">
        <w:rPr>
          <w:rFonts w:ascii="Times New Roman" w:hAnsi="Times New Roman"/>
          <w:sz w:val="24"/>
          <w:szCs w:val="24"/>
          <w:lang w:eastAsia="ru-RU"/>
        </w:rPr>
        <w:t>, а также активно участвовать в воспитательно-образовательном процессе, совместных с детьми мероприятиях.</w:t>
      </w:r>
    </w:p>
    <w:p w:rsidR="00E75BA0" w:rsidRDefault="00E75BA0" w:rsidP="0040669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75BA0" w:rsidRDefault="00E75BA0" w:rsidP="0040669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75BA0" w:rsidRPr="00081CC0" w:rsidRDefault="00E75BA0" w:rsidP="00654B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1CC0">
        <w:rPr>
          <w:rFonts w:ascii="Times New Roman" w:hAnsi="Times New Roman"/>
          <w:sz w:val="24"/>
          <w:szCs w:val="24"/>
        </w:rPr>
        <w:t>Принято с учетом мнения Совета родителей</w:t>
      </w:r>
      <w:r>
        <w:rPr>
          <w:rFonts w:ascii="Times New Roman" w:hAnsi="Times New Roman"/>
          <w:sz w:val="24"/>
          <w:szCs w:val="24"/>
        </w:rPr>
        <w:t xml:space="preserve">    (протокол № 3от 02.03</w:t>
      </w:r>
      <w:r w:rsidRPr="00081CC0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081CC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75BA0" w:rsidRDefault="00E75BA0" w:rsidP="0040669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E75BA0" w:rsidSect="00D94B2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5957"/>
    <w:multiLevelType w:val="hybridMultilevel"/>
    <w:tmpl w:val="D57C935A"/>
    <w:lvl w:ilvl="0" w:tplc="87F66E14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">
    <w:nsid w:val="212B1D84"/>
    <w:multiLevelType w:val="hybridMultilevel"/>
    <w:tmpl w:val="0FD4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C0DAB"/>
    <w:multiLevelType w:val="multilevel"/>
    <w:tmpl w:val="38B01DA2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">
    <w:nsid w:val="69146394"/>
    <w:multiLevelType w:val="multilevel"/>
    <w:tmpl w:val="EF40F7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FB9"/>
    <w:rsid w:val="000176A3"/>
    <w:rsid w:val="000301D8"/>
    <w:rsid w:val="0003300B"/>
    <w:rsid w:val="00067E39"/>
    <w:rsid w:val="000816A8"/>
    <w:rsid w:val="00081CC0"/>
    <w:rsid w:val="000D0596"/>
    <w:rsid w:val="001446DB"/>
    <w:rsid w:val="001900E0"/>
    <w:rsid w:val="00203005"/>
    <w:rsid w:val="00260BB8"/>
    <w:rsid w:val="00290BFF"/>
    <w:rsid w:val="002F1B8F"/>
    <w:rsid w:val="003035D6"/>
    <w:rsid w:val="003261C3"/>
    <w:rsid w:val="00382615"/>
    <w:rsid w:val="00406692"/>
    <w:rsid w:val="0042188C"/>
    <w:rsid w:val="0043113C"/>
    <w:rsid w:val="00435F2D"/>
    <w:rsid w:val="00465427"/>
    <w:rsid w:val="004B1363"/>
    <w:rsid w:val="005209CB"/>
    <w:rsid w:val="0057182A"/>
    <w:rsid w:val="0057700E"/>
    <w:rsid w:val="00593C29"/>
    <w:rsid w:val="005B6492"/>
    <w:rsid w:val="005D73BD"/>
    <w:rsid w:val="00654B85"/>
    <w:rsid w:val="00663E8D"/>
    <w:rsid w:val="00676599"/>
    <w:rsid w:val="006C2DDC"/>
    <w:rsid w:val="006E2137"/>
    <w:rsid w:val="006E40C5"/>
    <w:rsid w:val="007341A3"/>
    <w:rsid w:val="007733B3"/>
    <w:rsid w:val="00783017"/>
    <w:rsid w:val="00783C10"/>
    <w:rsid w:val="007D3084"/>
    <w:rsid w:val="008369EF"/>
    <w:rsid w:val="00870E9F"/>
    <w:rsid w:val="008D3A35"/>
    <w:rsid w:val="008D4E57"/>
    <w:rsid w:val="00907FB9"/>
    <w:rsid w:val="00913886"/>
    <w:rsid w:val="0092700E"/>
    <w:rsid w:val="00954CA6"/>
    <w:rsid w:val="00956B9B"/>
    <w:rsid w:val="00983CDE"/>
    <w:rsid w:val="009A71C5"/>
    <w:rsid w:val="00A16BDD"/>
    <w:rsid w:val="00A701D6"/>
    <w:rsid w:val="00A771F8"/>
    <w:rsid w:val="00A90986"/>
    <w:rsid w:val="00B176CA"/>
    <w:rsid w:val="00B22F05"/>
    <w:rsid w:val="00B3328F"/>
    <w:rsid w:val="00BA6E4E"/>
    <w:rsid w:val="00BB4811"/>
    <w:rsid w:val="00BD56A4"/>
    <w:rsid w:val="00BE1643"/>
    <w:rsid w:val="00BE73A4"/>
    <w:rsid w:val="00C41878"/>
    <w:rsid w:val="00C55475"/>
    <w:rsid w:val="00CC4BAD"/>
    <w:rsid w:val="00D2130F"/>
    <w:rsid w:val="00D627CC"/>
    <w:rsid w:val="00D94B2C"/>
    <w:rsid w:val="00E75BA0"/>
    <w:rsid w:val="00E83300"/>
    <w:rsid w:val="00E93076"/>
    <w:rsid w:val="00EE6388"/>
    <w:rsid w:val="00F267C0"/>
    <w:rsid w:val="00F76A75"/>
    <w:rsid w:val="00F967D3"/>
    <w:rsid w:val="00FB6F64"/>
    <w:rsid w:val="00FC6486"/>
    <w:rsid w:val="00FD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6C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176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D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3BD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uiPriority w:val="99"/>
    <w:locked/>
    <w:rsid w:val="00406692"/>
    <w:rPr>
      <w:rFonts w:ascii="Times New Roman" w:hAnsi="Times New Roman"/>
      <w:sz w:val="25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406692"/>
    <w:pPr>
      <w:shd w:val="clear" w:color="auto" w:fill="FFFFFF"/>
      <w:spacing w:after="900" w:line="240" w:lineRule="atLeast"/>
      <w:jc w:val="both"/>
    </w:pPr>
    <w:rPr>
      <w:rFonts w:ascii="Times New Roman" w:hAnsi="Times New Roman"/>
      <w:sz w:val="25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406692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F267C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176A3"/>
    <w:rPr>
      <w:rFonts w:ascii="Times New Roman" w:hAnsi="Times New Roman" w:cs="Times New Roman"/>
      <w:sz w:val="2"/>
      <w:lang w:eastAsia="en-US"/>
    </w:rPr>
  </w:style>
  <w:style w:type="paragraph" w:customStyle="1" w:styleId="ConsPlusNormal">
    <w:name w:val="ConsPlusNormal"/>
    <w:uiPriority w:val="99"/>
    <w:rsid w:val="00F76A7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663E8D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663E8D"/>
    <w:rPr>
      <w:rFonts w:cs="Times New Roman"/>
      <w:color w:val="0000FF"/>
      <w:u w:val="single"/>
    </w:rPr>
  </w:style>
  <w:style w:type="paragraph" w:customStyle="1" w:styleId="a0">
    <w:name w:val="Содержимое таблицы"/>
    <w:basedOn w:val="Normal"/>
    <w:uiPriority w:val="99"/>
    <w:rsid w:val="00663E8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8</Pages>
  <Words>2845</Words>
  <Characters>16222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Music</cp:lastModifiedBy>
  <cp:revision>17</cp:revision>
  <cp:lastPrinted>2017-03-14T10:16:00Z</cp:lastPrinted>
  <dcterms:created xsi:type="dcterms:W3CDTF">2016-06-19T12:49:00Z</dcterms:created>
  <dcterms:modified xsi:type="dcterms:W3CDTF">2017-04-04T08:59:00Z</dcterms:modified>
</cp:coreProperties>
</file>